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BA5" w:rsidRDefault="00F54BA5" w:rsidP="00F54BA5">
      <w:pPr>
        <w:jc w:val="center"/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2385252</wp:posOffset>
            </wp:positionH>
            <wp:positionV relativeFrom="paragraph">
              <wp:posOffset>-3810</wp:posOffset>
            </wp:positionV>
            <wp:extent cx="1492370" cy="14923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B-DBIA - Large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370" cy="149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BA5" w:rsidRDefault="00F54BA5" w:rsidP="00F54BA5"/>
    <w:p w:rsidR="00F54BA5" w:rsidRPr="00F54BA5" w:rsidRDefault="00D30036" w:rsidP="00F54BA5">
      <w:pPr>
        <w:rPr>
          <w:rFonts w:ascii="Times New Roman" w:hAnsi="Times New Roman"/>
          <w:sz w:val="24"/>
          <w:szCs w:val="24"/>
        </w:rPr>
      </w:pPr>
      <w:r>
        <w:t>March 9</w:t>
      </w:r>
      <w:r w:rsidR="00B23A15">
        <w:t>, 2018</w:t>
      </w:r>
    </w:p>
    <w:p w:rsidR="00F54BA5" w:rsidRDefault="00F54BA5" w:rsidP="00F54BA5">
      <w:r w:rsidRPr="006C25FE">
        <w:rPr>
          <w:u w:val="single"/>
        </w:rPr>
        <w:t>News Release</w:t>
      </w:r>
      <w:r>
        <w:br/>
      </w:r>
      <w:proofErr w:type="gramStart"/>
      <w:r>
        <w:t>For</w:t>
      </w:r>
      <w:proofErr w:type="gramEnd"/>
      <w:r>
        <w:t xml:space="preserve"> Immediate Release</w:t>
      </w:r>
    </w:p>
    <w:p w:rsidR="00F54BA5" w:rsidRPr="009E7D15" w:rsidRDefault="00F54BA5" w:rsidP="00F54BA5">
      <w:pPr>
        <w:jc w:val="center"/>
        <w:rPr>
          <w:b/>
          <w:sz w:val="28"/>
        </w:rPr>
      </w:pPr>
      <w:r>
        <w:rPr>
          <w:b/>
          <w:sz w:val="28"/>
        </w:rPr>
        <w:t>Shop to Win</w:t>
      </w:r>
      <w:r w:rsidRPr="009E7D15">
        <w:rPr>
          <w:b/>
          <w:sz w:val="28"/>
        </w:rPr>
        <w:t xml:space="preserve"> in Downtown Cobourg</w:t>
      </w:r>
    </w:p>
    <w:p w:rsidR="005B1F60" w:rsidRDefault="00F54BA5" w:rsidP="00F54BA5">
      <w:r w:rsidRPr="006C25FE">
        <w:rPr>
          <w:b/>
        </w:rPr>
        <w:t>COBOURG, ON</w:t>
      </w:r>
      <w:r>
        <w:t xml:space="preserve"> – </w:t>
      </w:r>
      <w:r w:rsidR="005B1F60">
        <w:t>The Spring Passport Program is back with more places to shop for more chances to win! Pick up a passport at one of the participating locations and start collecting stamps for every $10 spent in downtown between Monday, March 19 and Sunday, April 30. Each passport serves as an invitation to shop local and explo</w:t>
      </w:r>
      <w:r w:rsidR="00D30036">
        <w:t>re Downtown Cobourg. With over 50</w:t>
      </w:r>
      <w:r w:rsidR="005B1F60">
        <w:t xml:space="preserve"> participating locations, there are many </w:t>
      </w:r>
      <w:r w:rsidR="00D30036">
        <w:t>opportunities</w:t>
      </w:r>
      <w:r w:rsidR="005B1F60">
        <w:t xml:space="preserve"> for you to fill your passport and enter it in for a chance to win. </w:t>
      </w:r>
    </w:p>
    <w:p w:rsidR="005B1F60" w:rsidRDefault="005B1F60" w:rsidP="005B1F60">
      <w:r>
        <w:t>“We are very excited to bring this initiative back,” says Paige Wiggans, E</w:t>
      </w:r>
      <w:r w:rsidR="00B23A15">
        <w:t>vents and Communications Coordi</w:t>
      </w:r>
      <w:r>
        <w:t>n</w:t>
      </w:r>
      <w:r w:rsidR="00B23A15">
        <w:t>a</w:t>
      </w:r>
      <w:r>
        <w:t>tor. “Last year we had 5,000 passports entered and we look forward to more entries this year with more locations to shop to win!”</w:t>
      </w:r>
    </w:p>
    <w:p w:rsidR="00F54BA5" w:rsidRDefault="005B1F60" w:rsidP="00F54BA5">
      <w:r>
        <w:t xml:space="preserve">Shoppers get over 40 days to collect stamps for a chance to win one of five gift certificates of $100 Downtown Dollars.  </w:t>
      </w:r>
      <w:r w:rsidR="00F54BA5">
        <w:t xml:space="preserve">Passports can be collected at any of the </w:t>
      </w:r>
      <w:r w:rsidR="00D30036">
        <w:t>fifty-eight</w:t>
      </w:r>
      <w:r w:rsidR="00F54BA5">
        <w:t xml:space="preserve"> participating </w:t>
      </w:r>
      <w:r w:rsidR="00B23A15">
        <w:t>locations</w:t>
      </w:r>
      <w:r w:rsidR="00FE7F02">
        <w:t xml:space="preserve"> and counting!</w:t>
      </w:r>
      <w:r w:rsidR="00B23A15">
        <w:t xml:space="preserve"> </w:t>
      </w:r>
    </w:p>
    <w:p w:rsidR="00F54BA5" w:rsidRDefault="00F54BA5" w:rsidP="00F54BA5">
      <w:r>
        <w:t>Program Details:</w:t>
      </w:r>
    </w:p>
    <w:p w:rsidR="00F54BA5" w:rsidRDefault="00F54BA5" w:rsidP="00F54BA5">
      <w:pPr>
        <w:pStyle w:val="ListParagraph"/>
        <w:numPr>
          <w:ilvl w:val="0"/>
          <w:numId w:val="6"/>
        </w:numPr>
        <w:spacing w:after="160" w:line="259" w:lineRule="auto"/>
      </w:pPr>
      <w:r>
        <w:t xml:space="preserve">To participate, make a purchase at any </w:t>
      </w:r>
      <w:r w:rsidR="00B23A15">
        <w:t>of the</w:t>
      </w:r>
      <w:r>
        <w:t xml:space="preserve"> partic</w:t>
      </w:r>
      <w:r w:rsidR="00B23A15">
        <w:t>ipating businesses from March 19</w:t>
      </w:r>
      <w:r>
        <w:t xml:space="preserve"> to April 30, and have your passport stamped once for every $10 spent.</w:t>
      </w:r>
    </w:p>
    <w:p w:rsidR="00F54BA5" w:rsidRDefault="00F54BA5" w:rsidP="00F54BA5">
      <w:pPr>
        <w:pStyle w:val="ListParagraph"/>
        <w:numPr>
          <w:ilvl w:val="0"/>
          <w:numId w:val="6"/>
        </w:numPr>
        <w:spacing w:after="160" w:line="259" w:lineRule="auto"/>
      </w:pPr>
      <w:r>
        <w:t>When yo</w:t>
      </w:r>
      <w:r w:rsidR="00B23A15">
        <w:t>u have received 10 stamps, the p</w:t>
      </w:r>
      <w:r>
        <w:t xml:space="preserve">assport is </w:t>
      </w:r>
      <w:r w:rsidR="00B23A15">
        <w:t>can be entered to win</w:t>
      </w:r>
      <w:r>
        <w:t>!</w:t>
      </w:r>
    </w:p>
    <w:p w:rsidR="00F54BA5" w:rsidRDefault="00F54BA5" w:rsidP="00F54BA5">
      <w:pPr>
        <w:pStyle w:val="ListParagraph"/>
        <w:numPr>
          <w:ilvl w:val="0"/>
          <w:numId w:val="6"/>
        </w:numPr>
        <w:spacing w:after="160" w:line="259" w:lineRule="auto"/>
      </w:pPr>
      <w:r>
        <w:t>Participants fill in their contact information and return the full passport to any participating business or the Cobourg DBIA office during the program.</w:t>
      </w:r>
    </w:p>
    <w:p w:rsidR="00F54BA5" w:rsidRDefault="00F54BA5" w:rsidP="00F54BA5">
      <w:pPr>
        <w:pStyle w:val="ListParagraph"/>
        <w:numPr>
          <w:ilvl w:val="0"/>
          <w:numId w:val="6"/>
        </w:numPr>
        <w:spacing w:after="160" w:line="259" w:lineRule="auto"/>
      </w:pPr>
      <w:r>
        <w:t>There is no limit on the number of passports a person can enter!</w:t>
      </w:r>
    </w:p>
    <w:p w:rsidR="00F54BA5" w:rsidRDefault="00B23A15" w:rsidP="00F54BA5">
      <w:pPr>
        <w:pStyle w:val="ListParagraph"/>
        <w:numPr>
          <w:ilvl w:val="0"/>
          <w:numId w:val="6"/>
        </w:numPr>
        <w:spacing w:after="160" w:line="259" w:lineRule="auto"/>
      </w:pPr>
      <w:r>
        <w:t>Completed p</w:t>
      </w:r>
      <w:r w:rsidR="00F54BA5">
        <w:t>asspor</w:t>
      </w:r>
      <w:r>
        <w:t>ts enter participants in a draw</w:t>
      </w:r>
      <w:r w:rsidR="00F54BA5">
        <w:t xml:space="preserve"> happening at Girl’s Night </w:t>
      </w:r>
      <w:r>
        <w:t>Out</w:t>
      </w:r>
      <w:r w:rsidR="00F54BA5">
        <w:t xml:space="preserve"> on</w:t>
      </w:r>
      <w:r>
        <w:t xml:space="preserve"> Friday, May 11</w:t>
      </w:r>
      <w:r w:rsidR="00F54BA5">
        <w:t>.</w:t>
      </w:r>
    </w:p>
    <w:p w:rsidR="00F54BA5" w:rsidRDefault="00F54BA5" w:rsidP="00F54BA5">
      <w:pPr>
        <w:pStyle w:val="ListParagraph"/>
        <w:numPr>
          <w:ilvl w:val="0"/>
          <w:numId w:val="6"/>
        </w:numPr>
        <w:spacing w:after="160" w:line="259" w:lineRule="auto"/>
      </w:pPr>
      <w:r>
        <w:t>There will be</w:t>
      </w:r>
      <w:r w:rsidR="00B23A15">
        <w:t xml:space="preserve"> five $100 gift certificates of Downtown Dollars </w:t>
      </w:r>
      <w:r>
        <w:t xml:space="preserve">which can be redeemed at any participating </w:t>
      </w:r>
      <w:r w:rsidR="00B23A15">
        <w:t>locations.</w:t>
      </w:r>
    </w:p>
    <w:p w:rsidR="00F54BA5" w:rsidRDefault="00F54BA5" w:rsidP="00F54BA5">
      <w:r>
        <w:t>For more information,</w:t>
      </w:r>
      <w:r w:rsidR="00B23A15">
        <w:t xml:space="preserve"> and a complete list of the 2018</w:t>
      </w:r>
      <w:r>
        <w:t xml:space="preserve"> Calendar of Events in Downtown Cobourg, visit </w:t>
      </w:r>
      <w:hyperlink r:id="rId9" w:history="1">
        <w:r w:rsidRPr="00517F0C">
          <w:rPr>
            <w:rStyle w:val="Hyperlink"/>
          </w:rPr>
          <w:t>www.downtowncobourg.ca</w:t>
        </w:r>
      </w:hyperlink>
      <w:r>
        <w:t xml:space="preserve">. </w:t>
      </w:r>
    </w:p>
    <w:p w:rsidR="00F54BA5" w:rsidRDefault="00F54BA5" w:rsidP="00F54BA5">
      <w:pPr>
        <w:jc w:val="center"/>
      </w:pPr>
      <w:r>
        <w:t>-30-</w:t>
      </w:r>
    </w:p>
    <w:p w:rsidR="00F96140" w:rsidRPr="00F54BA5" w:rsidRDefault="00F54BA5" w:rsidP="001456C5">
      <w:r>
        <w:t>For more information, please contact</w:t>
      </w:r>
      <w:proofErr w:type="gramStart"/>
      <w:r>
        <w:t>:</w:t>
      </w:r>
      <w:proofErr w:type="gramEnd"/>
      <w:r>
        <w:br/>
        <w:t>Paige Montgomery, Event &amp; Communications Coordinator</w:t>
      </w:r>
      <w:r>
        <w:br/>
        <w:t>Cobourg Downtown Business Improvement Area</w:t>
      </w:r>
      <w:r>
        <w:br/>
      </w:r>
      <w:hyperlink r:id="rId10" w:history="1">
        <w:r w:rsidRPr="006E1D40">
          <w:rPr>
            <w:rStyle w:val="Hyperlink"/>
          </w:rPr>
          <w:t>dbia@downtowncobourg.ca</w:t>
        </w:r>
      </w:hyperlink>
      <w:r>
        <w:t xml:space="preserve"> | (905)-377-8024</w:t>
      </w:r>
      <w:bookmarkEnd w:id="0"/>
    </w:p>
    <w:sectPr w:rsidR="00F96140" w:rsidRPr="00F54BA5" w:rsidSect="00F8769F">
      <w:footerReference w:type="default" r:id="rId11"/>
      <w:pgSz w:w="12240" w:h="15840"/>
      <w:pgMar w:top="1134" w:right="1134" w:bottom="284" w:left="1134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7AA" w:rsidRDefault="00A847AA" w:rsidP="00416E8A">
      <w:pPr>
        <w:spacing w:after="0" w:line="240" w:lineRule="auto"/>
      </w:pPr>
      <w:r>
        <w:separator/>
      </w:r>
    </w:p>
  </w:endnote>
  <w:endnote w:type="continuationSeparator" w:id="0">
    <w:p w:rsidR="00A847AA" w:rsidRDefault="00A847AA" w:rsidP="00416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vares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A4C" w:rsidRPr="00F8769F" w:rsidRDefault="00187A4C" w:rsidP="00893DED">
    <w:pPr>
      <w:pStyle w:val="Footer"/>
      <w:jc w:val="center"/>
      <w:rPr>
        <w:rFonts w:ascii="Novarese" w:hAnsi="Novarese"/>
        <w:i/>
        <w:sz w:val="24"/>
      </w:rPr>
    </w:pPr>
    <w:r w:rsidRPr="00F8769F">
      <w:rPr>
        <w:rFonts w:ascii="Novarese" w:hAnsi="Novarese"/>
      </w:rPr>
      <w:t>253 Division St., Cobourg, ON K9A 3P9  •  905.377.8024  •  dbia@downtowncobourg.ca</w:t>
    </w:r>
  </w:p>
  <w:p w:rsidR="00187A4C" w:rsidRPr="00990A64" w:rsidRDefault="00187A4C" w:rsidP="00893DE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7AA" w:rsidRDefault="00A847AA" w:rsidP="00416E8A">
      <w:pPr>
        <w:spacing w:after="0" w:line="240" w:lineRule="auto"/>
      </w:pPr>
      <w:r>
        <w:separator/>
      </w:r>
    </w:p>
  </w:footnote>
  <w:footnote w:type="continuationSeparator" w:id="0">
    <w:p w:rsidR="00A847AA" w:rsidRDefault="00A847AA" w:rsidP="00416E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9033E"/>
    <w:multiLevelType w:val="hybridMultilevel"/>
    <w:tmpl w:val="1E121EC0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923742"/>
    <w:multiLevelType w:val="hybridMultilevel"/>
    <w:tmpl w:val="88DAA68A"/>
    <w:lvl w:ilvl="0" w:tplc="0124FB0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1D7372"/>
    <w:multiLevelType w:val="hybridMultilevel"/>
    <w:tmpl w:val="72A21D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9E6FC8"/>
    <w:multiLevelType w:val="hybridMultilevel"/>
    <w:tmpl w:val="6A8CE37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53B2D7D"/>
    <w:multiLevelType w:val="hybridMultilevel"/>
    <w:tmpl w:val="E4CE3134"/>
    <w:lvl w:ilvl="0" w:tplc="2788159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8AA613D"/>
    <w:multiLevelType w:val="hybridMultilevel"/>
    <w:tmpl w:val="CF429D6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140"/>
    <w:rsid w:val="0001312C"/>
    <w:rsid w:val="00024A34"/>
    <w:rsid w:val="000253F6"/>
    <w:rsid w:val="00100273"/>
    <w:rsid w:val="00123685"/>
    <w:rsid w:val="0012546D"/>
    <w:rsid w:val="00127D36"/>
    <w:rsid w:val="00142EB6"/>
    <w:rsid w:val="001456C5"/>
    <w:rsid w:val="00187A4C"/>
    <w:rsid w:val="001B10FE"/>
    <w:rsid w:val="001F6A28"/>
    <w:rsid w:val="002260F1"/>
    <w:rsid w:val="0028395F"/>
    <w:rsid w:val="002B47DB"/>
    <w:rsid w:val="002F2C50"/>
    <w:rsid w:val="00313E20"/>
    <w:rsid w:val="00324E0F"/>
    <w:rsid w:val="00335D4E"/>
    <w:rsid w:val="00353242"/>
    <w:rsid w:val="00360724"/>
    <w:rsid w:val="003645F7"/>
    <w:rsid w:val="00416E8A"/>
    <w:rsid w:val="00492817"/>
    <w:rsid w:val="004A1735"/>
    <w:rsid w:val="00506D9E"/>
    <w:rsid w:val="00523702"/>
    <w:rsid w:val="00577A70"/>
    <w:rsid w:val="005B1F60"/>
    <w:rsid w:val="005B32DD"/>
    <w:rsid w:val="005C05C1"/>
    <w:rsid w:val="005F7A77"/>
    <w:rsid w:val="00626874"/>
    <w:rsid w:val="00642E20"/>
    <w:rsid w:val="00647260"/>
    <w:rsid w:val="006C73E7"/>
    <w:rsid w:val="006D393D"/>
    <w:rsid w:val="006F0A5E"/>
    <w:rsid w:val="006F19CF"/>
    <w:rsid w:val="0070401D"/>
    <w:rsid w:val="007152B9"/>
    <w:rsid w:val="00721F6D"/>
    <w:rsid w:val="007467BB"/>
    <w:rsid w:val="0077304C"/>
    <w:rsid w:val="00794981"/>
    <w:rsid w:val="007F13A1"/>
    <w:rsid w:val="007F2A18"/>
    <w:rsid w:val="007F639D"/>
    <w:rsid w:val="00800FE1"/>
    <w:rsid w:val="00835BA5"/>
    <w:rsid w:val="00843C87"/>
    <w:rsid w:val="0086778C"/>
    <w:rsid w:val="00893DED"/>
    <w:rsid w:val="008C3785"/>
    <w:rsid w:val="008F0B9E"/>
    <w:rsid w:val="00965183"/>
    <w:rsid w:val="0098684F"/>
    <w:rsid w:val="00990A64"/>
    <w:rsid w:val="009A3E35"/>
    <w:rsid w:val="00A12508"/>
    <w:rsid w:val="00A34032"/>
    <w:rsid w:val="00A847AA"/>
    <w:rsid w:val="00AB5938"/>
    <w:rsid w:val="00B15381"/>
    <w:rsid w:val="00B22B96"/>
    <w:rsid w:val="00B23837"/>
    <w:rsid w:val="00B23A15"/>
    <w:rsid w:val="00BC0A4E"/>
    <w:rsid w:val="00C925A8"/>
    <w:rsid w:val="00C927E0"/>
    <w:rsid w:val="00CC7280"/>
    <w:rsid w:val="00CD4D52"/>
    <w:rsid w:val="00CE6526"/>
    <w:rsid w:val="00CF773F"/>
    <w:rsid w:val="00D24EFA"/>
    <w:rsid w:val="00D30036"/>
    <w:rsid w:val="00D405AD"/>
    <w:rsid w:val="00D4454D"/>
    <w:rsid w:val="00D51A97"/>
    <w:rsid w:val="00D640DE"/>
    <w:rsid w:val="00D77DE8"/>
    <w:rsid w:val="00DD475F"/>
    <w:rsid w:val="00DF6125"/>
    <w:rsid w:val="00E00C52"/>
    <w:rsid w:val="00E62CE7"/>
    <w:rsid w:val="00E87B55"/>
    <w:rsid w:val="00EC0412"/>
    <w:rsid w:val="00EF2012"/>
    <w:rsid w:val="00EF5A14"/>
    <w:rsid w:val="00F54647"/>
    <w:rsid w:val="00F54BA5"/>
    <w:rsid w:val="00F6156C"/>
    <w:rsid w:val="00F8769F"/>
    <w:rsid w:val="00F96140"/>
    <w:rsid w:val="00F96981"/>
    <w:rsid w:val="00FA446A"/>
    <w:rsid w:val="00FB43B7"/>
    <w:rsid w:val="00FE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2546D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E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16E8A"/>
    <w:pPr>
      <w:tabs>
        <w:tab w:val="center" w:pos="4680"/>
        <w:tab w:val="right" w:pos="9360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16E8A"/>
  </w:style>
  <w:style w:type="paragraph" w:styleId="Footer">
    <w:name w:val="footer"/>
    <w:basedOn w:val="Normal"/>
    <w:link w:val="FooterChar"/>
    <w:uiPriority w:val="99"/>
    <w:unhideWhenUsed/>
    <w:rsid w:val="00416E8A"/>
    <w:pPr>
      <w:tabs>
        <w:tab w:val="center" w:pos="4680"/>
        <w:tab w:val="right" w:pos="9360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16E8A"/>
  </w:style>
  <w:style w:type="character" w:styleId="Hyperlink">
    <w:name w:val="Hyperlink"/>
    <w:basedOn w:val="DefaultParagraphFont"/>
    <w:rsid w:val="0012546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24E0F"/>
    <w:pPr>
      <w:suppressAutoHyphens w:val="0"/>
      <w:autoSpaceDN/>
      <w:ind w:left="720"/>
      <w:contextualSpacing/>
      <w:textAlignment w:val="auto"/>
    </w:pPr>
    <w:rPr>
      <w:rFonts w:eastAsia="Times New Roman"/>
    </w:rPr>
  </w:style>
  <w:style w:type="character" w:customStyle="1" w:styleId="apple-converted-space">
    <w:name w:val="apple-converted-space"/>
    <w:basedOn w:val="DefaultParagraphFont"/>
    <w:rsid w:val="00577A70"/>
  </w:style>
  <w:style w:type="character" w:customStyle="1" w:styleId="textexposedshow">
    <w:name w:val="text_exposed_show"/>
    <w:basedOn w:val="DefaultParagraphFont"/>
    <w:rsid w:val="00577A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2546D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E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16E8A"/>
    <w:pPr>
      <w:tabs>
        <w:tab w:val="center" w:pos="4680"/>
        <w:tab w:val="right" w:pos="9360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16E8A"/>
  </w:style>
  <w:style w:type="paragraph" w:styleId="Footer">
    <w:name w:val="footer"/>
    <w:basedOn w:val="Normal"/>
    <w:link w:val="FooterChar"/>
    <w:uiPriority w:val="99"/>
    <w:unhideWhenUsed/>
    <w:rsid w:val="00416E8A"/>
    <w:pPr>
      <w:tabs>
        <w:tab w:val="center" w:pos="4680"/>
        <w:tab w:val="right" w:pos="9360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16E8A"/>
  </w:style>
  <w:style w:type="character" w:styleId="Hyperlink">
    <w:name w:val="Hyperlink"/>
    <w:basedOn w:val="DefaultParagraphFont"/>
    <w:rsid w:val="0012546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24E0F"/>
    <w:pPr>
      <w:suppressAutoHyphens w:val="0"/>
      <w:autoSpaceDN/>
      <w:ind w:left="720"/>
      <w:contextualSpacing/>
      <w:textAlignment w:val="auto"/>
    </w:pPr>
    <w:rPr>
      <w:rFonts w:eastAsia="Times New Roman"/>
    </w:rPr>
  </w:style>
  <w:style w:type="character" w:customStyle="1" w:styleId="apple-converted-space">
    <w:name w:val="apple-converted-space"/>
    <w:basedOn w:val="DefaultParagraphFont"/>
    <w:rsid w:val="00577A70"/>
  </w:style>
  <w:style w:type="character" w:customStyle="1" w:styleId="textexposedshow">
    <w:name w:val="text_exposed_show"/>
    <w:basedOn w:val="DefaultParagraphFont"/>
    <w:rsid w:val="00577A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dbia@downtowncobourg.c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owntowncobourg.ca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WNTOWN%20COBOURG%20-%20FILES\BRANDING\Letterhead\Feel%20Good%20Letterhead%20Template%20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Feel Good Letterhead Template 2014</Template>
  <TotalTime>0</TotalTime>
  <Pages>1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Cobourg Downtown Business Improvement Area</Company>
  <LinksUpToDate>false</LinksUpToDate>
  <CharactersWithSpaces>2086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DBIA PC</cp:lastModifiedBy>
  <cp:revision>2</cp:revision>
  <cp:lastPrinted>2017-03-08T18:15:00Z</cp:lastPrinted>
  <dcterms:created xsi:type="dcterms:W3CDTF">2018-03-09T15:15:00Z</dcterms:created>
  <dcterms:modified xsi:type="dcterms:W3CDTF">2018-03-09T15:15:00Z</dcterms:modified>
</cp:coreProperties>
</file>