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A5" w:rsidRDefault="00F54BA5" w:rsidP="00F54BA5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2385252</wp:posOffset>
            </wp:positionH>
            <wp:positionV relativeFrom="paragraph">
              <wp:posOffset>-3810</wp:posOffset>
            </wp:positionV>
            <wp:extent cx="1492370" cy="1492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-DBIA - Larg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A5" w:rsidRDefault="00F54BA5" w:rsidP="00F54BA5"/>
    <w:p w:rsidR="00F54BA5" w:rsidRPr="00F54BA5" w:rsidRDefault="00F54BA5" w:rsidP="00F54BA5">
      <w:pPr>
        <w:rPr>
          <w:rFonts w:ascii="Times New Roman" w:hAnsi="Times New Roman"/>
          <w:sz w:val="24"/>
          <w:szCs w:val="24"/>
        </w:rPr>
      </w:pPr>
      <w:r>
        <w:t>March 8, 2017</w:t>
      </w:r>
    </w:p>
    <w:p w:rsidR="00F54BA5" w:rsidRDefault="00F54BA5" w:rsidP="00F54BA5">
      <w:r w:rsidRPr="006C25FE">
        <w:rPr>
          <w:u w:val="single"/>
        </w:rPr>
        <w:t>News Release</w:t>
      </w:r>
      <w:bookmarkStart w:id="0" w:name="_GoBack"/>
      <w:bookmarkEnd w:id="0"/>
      <w:r>
        <w:br/>
      </w:r>
      <w:proofErr w:type="gramStart"/>
      <w:r>
        <w:t>For</w:t>
      </w:r>
      <w:proofErr w:type="gramEnd"/>
      <w:r>
        <w:t xml:space="preserve"> Immediate Release</w:t>
      </w:r>
    </w:p>
    <w:p w:rsidR="00F54BA5" w:rsidRPr="009E7D15" w:rsidRDefault="00F54BA5" w:rsidP="00F54BA5">
      <w:pPr>
        <w:jc w:val="center"/>
        <w:rPr>
          <w:b/>
          <w:sz w:val="28"/>
        </w:rPr>
      </w:pPr>
      <w:r>
        <w:rPr>
          <w:b/>
          <w:sz w:val="28"/>
        </w:rPr>
        <w:t>Shop to Win</w:t>
      </w:r>
      <w:r w:rsidRPr="009E7D15">
        <w:rPr>
          <w:b/>
          <w:sz w:val="28"/>
        </w:rPr>
        <w:t xml:space="preserve"> in Downtown Cobourg</w:t>
      </w:r>
    </w:p>
    <w:p w:rsidR="00F54BA5" w:rsidRDefault="00F54BA5" w:rsidP="00F54BA5">
      <w:proofErr w:type="gramStart"/>
      <w:r w:rsidRPr="006C25FE">
        <w:rPr>
          <w:b/>
        </w:rPr>
        <w:t>COBOURG, ON</w:t>
      </w:r>
      <w:r>
        <w:t xml:space="preserve"> – A playground for shoppers, foodies, and culture lovers alike.</w:t>
      </w:r>
      <w:proofErr w:type="gramEnd"/>
      <w:r>
        <w:t xml:space="preserve"> The </w:t>
      </w:r>
      <w:r w:rsidRPr="00D423B1">
        <w:rPr>
          <w:i/>
        </w:rPr>
        <w:t>Spring Passport Program</w:t>
      </w:r>
      <w:r>
        <w:t xml:space="preserve"> is here for the first time ever in Downtown Cobourg! The newest addition to the annual lineup of events will span the longest length of time of any DBIA event.</w:t>
      </w:r>
    </w:p>
    <w:p w:rsidR="00F54BA5" w:rsidRDefault="00F54BA5" w:rsidP="00F54BA5">
      <w:r>
        <w:t>Pick up a Spring Passport at one of the participating stores and start collecting stamps from many of your favourite businesses between Monday, March 13</w:t>
      </w:r>
      <w:r w:rsidRPr="00F7094C">
        <w:rPr>
          <w:vertAlign w:val="superscript"/>
        </w:rPr>
        <w:t>th</w:t>
      </w:r>
      <w:r>
        <w:t xml:space="preserve"> and Sunday, April 30</w:t>
      </w:r>
      <w:r w:rsidRPr="00F7094C">
        <w:rPr>
          <w:vertAlign w:val="superscript"/>
        </w:rPr>
        <w:t>th</w:t>
      </w:r>
      <w:r>
        <w:t xml:space="preserve">. Each passport serves as an invitation to shop local and explore Downtown Cobourg. Visit familiar favourites and try new places all while collecting stamps for a chance to win three prizes. </w:t>
      </w:r>
    </w:p>
    <w:p w:rsidR="00F54BA5" w:rsidRDefault="00FB43B7" w:rsidP="00F54BA5">
      <w:r>
        <w:t>“Our Events C</w:t>
      </w:r>
      <w:r w:rsidR="00F54BA5">
        <w:t>ommi</w:t>
      </w:r>
      <w:r w:rsidR="005F7A77">
        <w:t>ttee is looking forward to serving</w:t>
      </w:r>
      <w:r w:rsidR="00F54BA5">
        <w:t xml:space="preserve"> our community in new and better ways,” says </w:t>
      </w:r>
      <w:proofErr w:type="spellStart"/>
      <w:r w:rsidR="00F54BA5">
        <w:t>Rino</w:t>
      </w:r>
      <w:proofErr w:type="spellEnd"/>
      <w:r w:rsidR="00F54BA5">
        <w:t xml:space="preserve"> Ferreri, Special Events Chair of the DBIA Board of Management. “We think the Spring Passport Program is the perfect way to get started.”</w:t>
      </w:r>
    </w:p>
    <w:p w:rsidR="00F54BA5" w:rsidRDefault="00F54BA5" w:rsidP="00F54BA5">
      <w:r>
        <w:t>Shoppers get over 40 days to collect stamps for a chance to win gift certificates totaling $1000.00 in Downtown Dollars. Passports can be collected at any of the sixty-five participating businesses!</w:t>
      </w:r>
    </w:p>
    <w:p w:rsidR="00F54BA5" w:rsidRDefault="00F54BA5" w:rsidP="00F54BA5">
      <w:r>
        <w:t>Program Details: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To participate, make a purchase at any or all participating businesses from March 13 to April 30, and have your passport stamped once for every $10 spent.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When you have received 10 stamps, the Passport is complete!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Participants fill in their contact information and return the full passport to any participating business or the Cobourg DBIA office during the program.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There is no limit on the number of passports a person can enter!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Completed Passports enter participants in a draw, happening at the start of the annual Girl’s Night Out event on Friday, May 12</w:t>
      </w:r>
      <w:r w:rsidRPr="006C25FE">
        <w:rPr>
          <w:vertAlign w:val="superscript"/>
        </w:rPr>
        <w:t>th</w:t>
      </w:r>
      <w:r>
        <w:t>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There will be two prizes of $250, and one Grand Prize of $500, awarded in Downtown Dollars which can be redeemed at any participating businesses.</w:t>
      </w:r>
    </w:p>
    <w:p w:rsidR="00F54BA5" w:rsidRDefault="00F54BA5" w:rsidP="00F54BA5">
      <w:r>
        <w:t xml:space="preserve">For more information, and a complete list of the 2017 Calendar of Events in Downtown Cobourg, visit </w:t>
      </w:r>
      <w:hyperlink r:id="rId9" w:history="1">
        <w:r w:rsidRPr="00517F0C">
          <w:rPr>
            <w:rStyle w:val="Hyperlink"/>
          </w:rPr>
          <w:t>www.downtowncobourg.ca</w:t>
        </w:r>
      </w:hyperlink>
      <w:r>
        <w:t xml:space="preserve">. </w:t>
      </w:r>
    </w:p>
    <w:p w:rsidR="00F54BA5" w:rsidRDefault="00F54BA5" w:rsidP="00F54BA5">
      <w:pPr>
        <w:jc w:val="center"/>
      </w:pPr>
      <w:r>
        <w:t>-30-</w:t>
      </w:r>
    </w:p>
    <w:p w:rsidR="00F96140" w:rsidRPr="00F54BA5" w:rsidRDefault="00F54BA5" w:rsidP="001456C5">
      <w:r>
        <w:t>For more information, please contact</w:t>
      </w:r>
      <w:proofErr w:type="gramStart"/>
      <w:r>
        <w:t>:</w:t>
      </w:r>
      <w:proofErr w:type="gramEnd"/>
      <w:r>
        <w:br/>
        <w:t>Paige Montgomery, Event &amp; Communications Coordinator</w:t>
      </w:r>
      <w:r>
        <w:br/>
        <w:t>Cobourg Downtown Business Improvement Area</w:t>
      </w:r>
      <w:r>
        <w:br/>
      </w:r>
      <w:hyperlink r:id="rId10" w:history="1">
        <w:r w:rsidRPr="006E1D40">
          <w:rPr>
            <w:rStyle w:val="Hyperlink"/>
          </w:rPr>
          <w:t>dbia@downtowncobourg.ca</w:t>
        </w:r>
      </w:hyperlink>
      <w:r>
        <w:t xml:space="preserve"> | (905)-377-8024</w:t>
      </w:r>
    </w:p>
    <w:sectPr w:rsidR="00F96140" w:rsidRPr="00F54BA5" w:rsidSect="00F8769F">
      <w:footerReference w:type="default" r:id="rId11"/>
      <w:pgSz w:w="12240" w:h="15840"/>
      <w:pgMar w:top="1134" w:right="1134" w:bottom="284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C87" w:rsidRDefault="00843C87" w:rsidP="00416E8A">
      <w:pPr>
        <w:spacing w:after="0" w:line="240" w:lineRule="auto"/>
      </w:pPr>
      <w:r>
        <w:separator/>
      </w:r>
    </w:p>
  </w:endnote>
  <w:endnote w:type="continuationSeparator" w:id="0">
    <w:p w:rsidR="00843C87" w:rsidRDefault="00843C87" w:rsidP="0041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vare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4C" w:rsidRPr="00F8769F" w:rsidRDefault="00187A4C" w:rsidP="00893DED">
    <w:pPr>
      <w:pStyle w:val="Footer"/>
      <w:jc w:val="center"/>
      <w:rPr>
        <w:rFonts w:ascii="Novarese" w:hAnsi="Novarese"/>
        <w:i/>
        <w:sz w:val="24"/>
      </w:rPr>
    </w:pPr>
    <w:r w:rsidRPr="00F8769F">
      <w:rPr>
        <w:rFonts w:ascii="Novarese" w:hAnsi="Novarese"/>
      </w:rPr>
      <w:t>253 Division St., Cobourg, ON K9A 3P9  •  905.377.8024  •  dbia@downtowncobourg.ca</w:t>
    </w:r>
  </w:p>
  <w:p w:rsidR="00187A4C" w:rsidRPr="00990A64" w:rsidRDefault="00187A4C" w:rsidP="00893DE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C87" w:rsidRDefault="00843C87" w:rsidP="00416E8A">
      <w:pPr>
        <w:spacing w:after="0" w:line="240" w:lineRule="auto"/>
      </w:pPr>
      <w:r>
        <w:separator/>
      </w:r>
    </w:p>
  </w:footnote>
  <w:footnote w:type="continuationSeparator" w:id="0">
    <w:p w:rsidR="00843C87" w:rsidRDefault="00843C87" w:rsidP="0041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033E"/>
    <w:multiLevelType w:val="hybridMultilevel"/>
    <w:tmpl w:val="1E121E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923742"/>
    <w:multiLevelType w:val="hybridMultilevel"/>
    <w:tmpl w:val="88DAA68A"/>
    <w:lvl w:ilvl="0" w:tplc="0124FB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D7372"/>
    <w:multiLevelType w:val="hybridMultilevel"/>
    <w:tmpl w:val="72A21D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E6FC8"/>
    <w:multiLevelType w:val="hybridMultilevel"/>
    <w:tmpl w:val="6A8CE37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3B2D7D"/>
    <w:multiLevelType w:val="hybridMultilevel"/>
    <w:tmpl w:val="E4CE3134"/>
    <w:lvl w:ilvl="0" w:tplc="278815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AA613D"/>
    <w:multiLevelType w:val="hybridMultilevel"/>
    <w:tmpl w:val="CF429D6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40"/>
    <w:rsid w:val="0001312C"/>
    <w:rsid w:val="00024A34"/>
    <w:rsid w:val="000253F6"/>
    <w:rsid w:val="00100273"/>
    <w:rsid w:val="00123685"/>
    <w:rsid w:val="0012546D"/>
    <w:rsid w:val="00127D36"/>
    <w:rsid w:val="00142EB6"/>
    <w:rsid w:val="001456C5"/>
    <w:rsid w:val="00187A4C"/>
    <w:rsid w:val="001B10FE"/>
    <w:rsid w:val="001F6A28"/>
    <w:rsid w:val="002260F1"/>
    <w:rsid w:val="0028395F"/>
    <w:rsid w:val="002B47DB"/>
    <w:rsid w:val="002F2C50"/>
    <w:rsid w:val="00313E20"/>
    <w:rsid w:val="00324E0F"/>
    <w:rsid w:val="00335D4E"/>
    <w:rsid w:val="00353242"/>
    <w:rsid w:val="00360724"/>
    <w:rsid w:val="003645F7"/>
    <w:rsid w:val="00416E8A"/>
    <w:rsid w:val="00492817"/>
    <w:rsid w:val="004A1735"/>
    <w:rsid w:val="00506D9E"/>
    <w:rsid w:val="00523702"/>
    <w:rsid w:val="00577A70"/>
    <w:rsid w:val="005B32DD"/>
    <w:rsid w:val="005C05C1"/>
    <w:rsid w:val="005F7A77"/>
    <w:rsid w:val="00626874"/>
    <w:rsid w:val="00642E20"/>
    <w:rsid w:val="00647260"/>
    <w:rsid w:val="006C73E7"/>
    <w:rsid w:val="006D393D"/>
    <w:rsid w:val="006F0A5E"/>
    <w:rsid w:val="006F19CF"/>
    <w:rsid w:val="0070401D"/>
    <w:rsid w:val="007152B9"/>
    <w:rsid w:val="00721F6D"/>
    <w:rsid w:val="007467BB"/>
    <w:rsid w:val="00794981"/>
    <w:rsid w:val="007F13A1"/>
    <w:rsid w:val="007F2A18"/>
    <w:rsid w:val="007F639D"/>
    <w:rsid w:val="00800FE1"/>
    <w:rsid w:val="00843C87"/>
    <w:rsid w:val="0086778C"/>
    <w:rsid w:val="00893DED"/>
    <w:rsid w:val="008C3785"/>
    <w:rsid w:val="008F0B9E"/>
    <w:rsid w:val="00965183"/>
    <w:rsid w:val="0098684F"/>
    <w:rsid w:val="00990A64"/>
    <w:rsid w:val="009A3E35"/>
    <w:rsid w:val="00A12508"/>
    <w:rsid w:val="00A34032"/>
    <w:rsid w:val="00AB5938"/>
    <w:rsid w:val="00B15381"/>
    <w:rsid w:val="00B22B96"/>
    <w:rsid w:val="00B23837"/>
    <w:rsid w:val="00BC0A4E"/>
    <w:rsid w:val="00C925A8"/>
    <w:rsid w:val="00C927E0"/>
    <w:rsid w:val="00CC7280"/>
    <w:rsid w:val="00CD4D52"/>
    <w:rsid w:val="00CE6526"/>
    <w:rsid w:val="00CF773F"/>
    <w:rsid w:val="00D24EFA"/>
    <w:rsid w:val="00D405AD"/>
    <w:rsid w:val="00D4454D"/>
    <w:rsid w:val="00D51A97"/>
    <w:rsid w:val="00D640DE"/>
    <w:rsid w:val="00D77DE8"/>
    <w:rsid w:val="00DD475F"/>
    <w:rsid w:val="00DF6125"/>
    <w:rsid w:val="00E00C52"/>
    <w:rsid w:val="00E62CE7"/>
    <w:rsid w:val="00E87B55"/>
    <w:rsid w:val="00EC0412"/>
    <w:rsid w:val="00EF2012"/>
    <w:rsid w:val="00EF5A14"/>
    <w:rsid w:val="00F54BA5"/>
    <w:rsid w:val="00F6156C"/>
    <w:rsid w:val="00F8769F"/>
    <w:rsid w:val="00F96140"/>
    <w:rsid w:val="00F96981"/>
    <w:rsid w:val="00FA446A"/>
    <w:rsid w:val="00FB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bia@downtowncobourg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wntowncobourg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TOWN%20COBOURG%20-%20FILES\BRANDING\Letterhead\Feel%20Good%20Letterhead%20Template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Feel Good Letterhead Template 2014</Template>
  <TotalTime>0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Cobourg Downtown Business Improvement Area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DBIA PC</cp:lastModifiedBy>
  <cp:revision>2</cp:revision>
  <cp:lastPrinted>2017-03-08T18:15:00Z</cp:lastPrinted>
  <dcterms:created xsi:type="dcterms:W3CDTF">2017-03-08T18:26:00Z</dcterms:created>
  <dcterms:modified xsi:type="dcterms:W3CDTF">2017-03-08T18:26:00Z</dcterms:modified>
</cp:coreProperties>
</file>