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BA5" w:rsidRDefault="00F54BA5" w:rsidP="00F54BA5">
      <w:pPr>
        <w:jc w:val="center"/>
      </w:pPr>
      <w:r>
        <w:rPr>
          <w:rFonts w:ascii="Times New Roman" w:hAnsi="Times New Roman"/>
          <w:noProof/>
          <w:sz w:val="24"/>
          <w:szCs w:val="24"/>
          <w:lang w:eastAsia="en-CA"/>
        </w:rPr>
        <w:drawing>
          <wp:anchor distT="0" distB="0" distL="114300" distR="114300" simplePos="0" relativeHeight="251658240" behindDoc="1" locked="0" layoutInCell="1" allowOverlap="1">
            <wp:simplePos x="0" y="0"/>
            <wp:positionH relativeFrom="column">
              <wp:posOffset>2385252</wp:posOffset>
            </wp:positionH>
            <wp:positionV relativeFrom="paragraph">
              <wp:posOffset>-3810</wp:posOffset>
            </wp:positionV>
            <wp:extent cx="1492370" cy="14923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DBIA - Large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2370" cy="1492370"/>
                    </a:xfrm>
                    <a:prstGeom prst="rect">
                      <a:avLst/>
                    </a:prstGeom>
                  </pic:spPr>
                </pic:pic>
              </a:graphicData>
            </a:graphic>
            <wp14:sizeRelH relativeFrom="page">
              <wp14:pctWidth>0</wp14:pctWidth>
            </wp14:sizeRelH>
            <wp14:sizeRelV relativeFrom="page">
              <wp14:pctHeight>0</wp14:pctHeight>
            </wp14:sizeRelV>
          </wp:anchor>
        </w:drawing>
      </w:r>
    </w:p>
    <w:p w:rsidR="00F54BA5" w:rsidRDefault="00F54BA5" w:rsidP="00F54BA5"/>
    <w:p w:rsidR="00F54BA5" w:rsidRPr="00F54BA5" w:rsidRDefault="00DD4577" w:rsidP="00F54BA5">
      <w:pPr>
        <w:rPr>
          <w:rFonts w:ascii="Times New Roman" w:hAnsi="Times New Roman"/>
          <w:sz w:val="24"/>
          <w:szCs w:val="24"/>
        </w:rPr>
      </w:pPr>
      <w:r>
        <w:t>April 17</w:t>
      </w:r>
      <w:r w:rsidR="00F54BA5" w:rsidRPr="00640AE2">
        <w:t>, 2017</w:t>
      </w:r>
    </w:p>
    <w:p w:rsidR="00F54BA5" w:rsidRDefault="00F54BA5" w:rsidP="00F54BA5">
      <w:r w:rsidRPr="006C25FE">
        <w:rPr>
          <w:u w:val="single"/>
        </w:rPr>
        <w:t>News Release</w:t>
      </w:r>
      <w:r>
        <w:br/>
      </w:r>
      <w:proofErr w:type="gramStart"/>
      <w:r>
        <w:t>For</w:t>
      </w:r>
      <w:proofErr w:type="gramEnd"/>
      <w:r>
        <w:t xml:space="preserve"> Immediate Release</w:t>
      </w:r>
    </w:p>
    <w:p w:rsidR="00F54BA5" w:rsidRPr="009E7D15" w:rsidRDefault="005C33F5" w:rsidP="00F54BA5">
      <w:pPr>
        <w:jc w:val="center"/>
        <w:rPr>
          <w:b/>
          <w:sz w:val="28"/>
        </w:rPr>
      </w:pPr>
      <w:r>
        <w:rPr>
          <w:b/>
          <w:sz w:val="28"/>
        </w:rPr>
        <w:t>Downtown Business to close after 40 years</w:t>
      </w:r>
    </w:p>
    <w:p w:rsidR="008E6174" w:rsidRDefault="00F54BA5" w:rsidP="00E57FE2">
      <w:r w:rsidRPr="006C25FE">
        <w:rPr>
          <w:b/>
        </w:rPr>
        <w:t>COBOURG, ON</w:t>
      </w:r>
      <w:r>
        <w:t xml:space="preserve"> – </w:t>
      </w:r>
      <w:r w:rsidR="008E6174">
        <w:t>A Downtown Cobourg business that has been operating for 40 years is set to close its doors at the end of the month. The Paper Lace which opened in January of 1977 has been a signature part of the downtown and its history. The store is one of the longest running businesses in Downtown Cobourg, and is owned and</w:t>
      </w:r>
      <w:r w:rsidR="00D0074B">
        <w:t xml:space="preserve"> operated by the original owner </w:t>
      </w:r>
      <w:r w:rsidR="00D0074B" w:rsidRPr="00D0074B">
        <w:t>Manfred Schumann</w:t>
      </w:r>
      <w:r w:rsidR="008E6174">
        <w:t xml:space="preserve">. </w:t>
      </w:r>
    </w:p>
    <w:p w:rsidR="00653682" w:rsidRDefault="00D0074B" w:rsidP="00E57FE2">
      <w:r>
        <w:t>Over its years the Paper Lace ha</w:t>
      </w:r>
      <w:r w:rsidR="00306A6E">
        <w:t xml:space="preserve">s had a few locations in Downtown Cobourg. In 1993, the store switched to a bigger and its current location on King Street. </w:t>
      </w:r>
      <w:r w:rsidR="00A157B1">
        <w:t xml:space="preserve">Its current location has been home to a variety of businesses, the first of which opened </w:t>
      </w:r>
      <w:r w:rsidR="002F6BA8">
        <w:t xml:space="preserve">more than 125 years ago. </w:t>
      </w:r>
      <w:r w:rsidR="00653682">
        <w:t>The Paper Lace which is a gift and card shop has operated with minimal staff, and has sold merchandise to generations of customers.</w:t>
      </w:r>
    </w:p>
    <w:p w:rsidR="00DD4577" w:rsidRDefault="00306A6E" w:rsidP="00E57FE2">
      <w:r>
        <w:t xml:space="preserve">“We’ve built up a family of clientele through our 40 years in business,” says Manfred Schumann, owner. “We have </w:t>
      </w:r>
      <w:r w:rsidR="00DD4577">
        <w:t xml:space="preserve">dedicated </w:t>
      </w:r>
      <w:r>
        <w:t>customers from all over who come to Cobourg to visit us.</w:t>
      </w:r>
      <w:r w:rsidR="00DD4577">
        <w:t>”</w:t>
      </w:r>
      <w:r>
        <w:t xml:space="preserve"> </w:t>
      </w:r>
    </w:p>
    <w:p w:rsidR="00DD4577" w:rsidRDefault="00653682" w:rsidP="00E57FE2">
      <w:r>
        <w:t>The owner at one time</w:t>
      </w:r>
      <w:r>
        <w:t xml:space="preserve"> was operating 3 businesses: the Paper Lace, the Family Treehouse, and Mistletoe Magic. </w:t>
      </w:r>
      <w:r w:rsidR="00DD4577">
        <w:t>Amongst its accomplishments and memories is the</w:t>
      </w:r>
      <w:r w:rsidR="00DD4577">
        <w:t xml:space="preserve"> sale of the Maple Beanie Baby in 1997. Customers camped overnight outside of the business and there was a lineup up Division Street.</w:t>
      </w:r>
      <w:r w:rsidR="00DD4577">
        <w:t xml:space="preserve"> The store managed to obtain 60 of the desired Beanie Babies for the promotion. </w:t>
      </w:r>
    </w:p>
    <w:p w:rsidR="00DD4577" w:rsidRDefault="00DD4577" w:rsidP="00E57FE2">
      <w:r>
        <w:t xml:space="preserve">The store’s merchandise will be sold until April 30, after which the fixtures will be on sale for the month of May. </w:t>
      </w:r>
    </w:p>
    <w:p w:rsidR="00E63451" w:rsidRDefault="00F54BA5" w:rsidP="00E63451">
      <w:pPr>
        <w:jc w:val="center"/>
      </w:pPr>
      <w:r>
        <w:t>-30-</w:t>
      </w:r>
      <w:r w:rsidR="00E63451">
        <w:br/>
      </w:r>
    </w:p>
    <w:p w:rsidR="00B25EC7" w:rsidRPr="00F54BA5" w:rsidRDefault="00F54BA5" w:rsidP="001456C5">
      <w:r>
        <w:t>For more information, please contact:</w:t>
      </w:r>
      <w:bookmarkStart w:id="0" w:name="_GoBack"/>
      <w:bookmarkEnd w:id="0"/>
      <w:r>
        <w:br/>
        <w:t>Paige Montgomery, Event &amp; Communications Coordinator</w:t>
      </w:r>
      <w:r>
        <w:br/>
        <w:t>Cobourg Downtown Business Improvement Area</w:t>
      </w:r>
      <w:r>
        <w:br/>
      </w:r>
      <w:hyperlink r:id="rId9" w:history="1">
        <w:r w:rsidRPr="006E1D40">
          <w:rPr>
            <w:rStyle w:val="Hyperlink"/>
          </w:rPr>
          <w:t>dbia@downtowncobourg.ca</w:t>
        </w:r>
      </w:hyperlink>
      <w:r>
        <w:t xml:space="preserve"> | (905)-377-8024</w:t>
      </w:r>
    </w:p>
    <w:sectPr w:rsidR="00B25EC7" w:rsidRPr="00F54BA5" w:rsidSect="00F8769F">
      <w:footerReference w:type="default" r:id="rId10"/>
      <w:pgSz w:w="12240" w:h="15840"/>
      <w:pgMar w:top="1134" w:right="1134" w:bottom="284"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F5C" w:rsidRDefault="00B35F5C" w:rsidP="00416E8A">
      <w:pPr>
        <w:spacing w:after="0" w:line="240" w:lineRule="auto"/>
      </w:pPr>
      <w:r>
        <w:separator/>
      </w:r>
    </w:p>
  </w:endnote>
  <w:endnote w:type="continuationSeparator" w:id="0">
    <w:p w:rsidR="00B35F5C" w:rsidRDefault="00B35F5C" w:rsidP="00416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vares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A4C" w:rsidRPr="00F8769F" w:rsidRDefault="00187A4C" w:rsidP="00893DED">
    <w:pPr>
      <w:pStyle w:val="Footer"/>
      <w:jc w:val="center"/>
      <w:rPr>
        <w:rFonts w:ascii="Novarese" w:hAnsi="Novarese"/>
        <w:i/>
        <w:sz w:val="24"/>
      </w:rPr>
    </w:pPr>
    <w:r w:rsidRPr="00F8769F">
      <w:rPr>
        <w:rFonts w:ascii="Novarese" w:hAnsi="Novarese"/>
      </w:rPr>
      <w:t>253 Division St., Cobourg, ON K9A 3P9  •  905.377.8024  •  dbia@downtowncobourg.ca</w:t>
    </w:r>
  </w:p>
  <w:p w:rsidR="00187A4C" w:rsidRPr="00990A64" w:rsidRDefault="00187A4C" w:rsidP="00893DE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F5C" w:rsidRDefault="00B35F5C" w:rsidP="00416E8A">
      <w:pPr>
        <w:spacing w:after="0" w:line="240" w:lineRule="auto"/>
      </w:pPr>
      <w:r>
        <w:separator/>
      </w:r>
    </w:p>
  </w:footnote>
  <w:footnote w:type="continuationSeparator" w:id="0">
    <w:p w:rsidR="00B35F5C" w:rsidRDefault="00B35F5C" w:rsidP="00416E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9033E"/>
    <w:multiLevelType w:val="hybridMultilevel"/>
    <w:tmpl w:val="1E121EC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nsid w:val="1C923742"/>
    <w:multiLevelType w:val="hybridMultilevel"/>
    <w:tmpl w:val="88DAA68A"/>
    <w:lvl w:ilvl="0" w:tplc="0124FB04">
      <w:numFmt w:val="bullet"/>
      <w:lvlText w:val="-"/>
      <w:lvlJc w:val="left"/>
      <w:pPr>
        <w:ind w:left="720" w:hanging="360"/>
      </w:pPr>
      <w:rPr>
        <w:rFonts w:ascii="Times New Roman" w:eastAsia="Calibr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51D7372"/>
    <w:multiLevelType w:val="hybridMultilevel"/>
    <w:tmpl w:val="72A21D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29E6FC8"/>
    <w:multiLevelType w:val="hybridMultilevel"/>
    <w:tmpl w:val="6A8CE37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753B2D7D"/>
    <w:multiLevelType w:val="hybridMultilevel"/>
    <w:tmpl w:val="E4CE3134"/>
    <w:lvl w:ilvl="0" w:tplc="27881598">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78AA613D"/>
    <w:multiLevelType w:val="hybridMultilevel"/>
    <w:tmpl w:val="CF429D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140"/>
    <w:rsid w:val="0001312C"/>
    <w:rsid w:val="00024A34"/>
    <w:rsid w:val="000253F6"/>
    <w:rsid w:val="00100273"/>
    <w:rsid w:val="00123685"/>
    <w:rsid w:val="0012546D"/>
    <w:rsid w:val="00127D36"/>
    <w:rsid w:val="0013234E"/>
    <w:rsid w:val="00142EB6"/>
    <w:rsid w:val="001456C5"/>
    <w:rsid w:val="00187A4C"/>
    <w:rsid w:val="00196579"/>
    <w:rsid w:val="001B10FE"/>
    <w:rsid w:val="001F55E7"/>
    <w:rsid w:val="001F6A28"/>
    <w:rsid w:val="002260F1"/>
    <w:rsid w:val="0028395F"/>
    <w:rsid w:val="002B47DB"/>
    <w:rsid w:val="002F2C50"/>
    <w:rsid w:val="002F6BA8"/>
    <w:rsid w:val="00306A6E"/>
    <w:rsid w:val="00313E20"/>
    <w:rsid w:val="00324E0F"/>
    <w:rsid w:val="00335D4E"/>
    <w:rsid w:val="00353242"/>
    <w:rsid w:val="00360724"/>
    <w:rsid w:val="003645F7"/>
    <w:rsid w:val="003B3780"/>
    <w:rsid w:val="00416E8A"/>
    <w:rsid w:val="00472B0D"/>
    <w:rsid w:val="00492817"/>
    <w:rsid w:val="004A1735"/>
    <w:rsid w:val="004C7244"/>
    <w:rsid w:val="004D2DAA"/>
    <w:rsid w:val="00506D9E"/>
    <w:rsid w:val="00517C3F"/>
    <w:rsid w:val="00523702"/>
    <w:rsid w:val="00577A70"/>
    <w:rsid w:val="005B32DD"/>
    <w:rsid w:val="005C05C1"/>
    <w:rsid w:val="005C33F5"/>
    <w:rsid w:val="00626874"/>
    <w:rsid w:val="00640AE2"/>
    <w:rsid w:val="00642E20"/>
    <w:rsid w:val="00647260"/>
    <w:rsid w:val="00653682"/>
    <w:rsid w:val="006C73E7"/>
    <w:rsid w:val="006D393D"/>
    <w:rsid w:val="006F0A5E"/>
    <w:rsid w:val="006F19CF"/>
    <w:rsid w:val="0070401D"/>
    <w:rsid w:val="007152B9"/>
    <w:rsid w:val="00721F6D"/>
    <w:rsid w:val="007467BB"/>
    <w:rsid w:val="00794981"/>
    <w:rsid w:val="007F13A1"/>
    <w:rsid w:val="007F2A18"/>
    <w:rsid w:val="007F639D"/>
    <w:rsid w:val="00800FE1"/>
    <w:rsid w:val="0086778C"/>
    <w:rsid w:val="00893DED"/>
    <w:rsid w:val="008C3785"/>
    <w:rsid w:val="008E6174"/>
    <w:rsid w:val="008F0B9E"/>
    <w:rsid w:val="00912F06"/>
    <w:rsid w:val="00965183"/>
    <w:rsid w:val="0098684F"/>
    <w:rsid w:val="00990A64"/>
    <w:rsid w:val="009A3E35"/>
    <w:rsid w:val="00A12508"/>
    <w:rsid w:val="00A157B1"/>
    <w:rsid w:val="00A34032"/>
    <w:rsid w:val="00A4522E"/>
    <w:rsid w:val="00AB5938"/>
    <w:rsid w:val="00B22B96"/>
    <w:rsid w:val="00B23837"/>
    <w:rsid w:val="00B25EC7"/>
    <w:rsid w:val="00B35F5C"/>
    <w:rsid w:val="00BC0A4E"/>
    <w:rsid w:val="00C43A66"/>
    <w:rsid w:val="00C925A8"/>
    <w:rsid w:val="00C927E0"/>
    <w:rsid w:val="00CA479A"/>
    <w:rsid w:val="00CC7280"/>
    <w:rsid w:val="00CD4D52"/>
    <w:rsid w:val="00CE6526"/>
    <w:rsid w:val="00CF773F"/>
    <w:rsid w:val="00D0074B"/>
    <w:rsid w:val="00D24EFA"/>
    <w:rsid w:val="00D405AD"/>
    <w:rsid w:val="00D4454D"/>
    <w:rsid w:val="00D51A97"/>
    <w:rsid w:val="00D640DE"/>
    <w:rsid w:val="00D77DE8"/>
    <w:rsid w:val="00DD4577"/>
    <w:rsid w:val="00DD475F"/>
    <w:rsid w:val="00DF6125"/>
    <w:rsid w:val="00E00C52"/>
    <w:rsid w:val="00E57FE2"/>
    <w:rsid w:val="00E62CE7"/>
    <w:rsid w:val="00E63451"/>
    <w:rsid w:val="00E87B55"/>
    <w:rsid w:val="00EC0412"/>
    <w:rsid w:val="00EF2012"/>
    <w:rsid w:val="00EF5A14"/>
    <w:rsid w:val="00F02FF5"/>
    <w:rsid w:val="00F54BA5"/>
    <w:rsid w:val="00F6156C"/>
    <w:rsid w:val="00F8769F"/>
    <w:rsid w:val="00F96140"/>
    <w:rsid w:val="00F96981"/>
    <w:rsid w:val="00FA446A"/>
    <w:rsid w:val="00FB43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546D"/>
    <w:pPr>
      <w:suppressAutoHyphens/>
      <w:autoSpaceDN w:val="0"/>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E8A"/>
    <w:rPr>
      <w:rFonts w:ascii="Tahoma" w:hAnsi="Tahoma" w:cs="Tahoma"/>
      <w:sz w:val="16"/>
      <w:szCs w:val="16"/>
    </w:rPr>
  </w:style>
  <w:style w:type="paragraph" w:styleId="Header">
    <w:name w:val="header"/>
    <w:basedOn w:val="Normal"/>
    <w:link w:val="HeaderChar"/>
    <w:uiPriority w:val="99"/>
    <w:unhideWhenUsed/>
    <w:rsid w:val="00416E8A"/>
    <w:pPr>
      <w:tabs>
        <w:tab w:val="center" w:pos="4680"/>
        <w:tab w:val="right" w:pos="9360"/>
      </w:tabs>
      <w:suppressAutoHyphens w:val="0"/>
      <w:autoSpaceDN/>
      <w:spacing w:after="0" w:line="240" w:lineRule="auto"/>
      <w:textAlignment w:val="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416E8A"/>
  </w:style>
  <w:style w:type="paragraph" w:styleId="Footer">
    <w:name w:val="footer"/>
    <w:basedOn w:val="Normal"/>
    <w:link w:val="FooterChar"/>
    <w:uiPriority w:val="99"/>
    <w:unhideWhenUsed/>
    <w:rsid w:val="00416E8A"/>
    <w:pPr>
      <w:tabs>
        <w:tab w:val="center" w:pos="4680"/>
        <w:tab w:val="right" w:pos="9360"/>
      </w:tabs>
      <w:suppressAutoHyphens w:val="0"/>
      <w:autoSpaceDN/>
      <w:spacing w:after="0" w:line="240" w:lineRule="auto"/>
      <w:textAlignment w:val="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16E8A"/>
  </w:style>
  <w:style w:type="character" w:styleId="Hyperlink">
    <w:name w:val="Hyperlink"/>
    <w:basedOn w:val="DefaultParagraphFont"/>
    <w:rsid w:val="0012546D"/>
    <w:rPr>
      <w:color w:val="0000FF"/>
      <w:u w:val="single"/>
    </w:rPr>
  </w:style>
  <w:style w:type="paragraph" w:styleId="ListParagraph">
    <w:name w:val="List Paragraph"/>
    <w:basedOn w:val="Normal"/>
    <w:uiPriority w:val="34"/>
    <w:qFormat/>
    <w:rsid w:val="00324E0F"/>
    <w:pPr>
      <w:suppressAutoHyphens w:val="0"/>
      <w:autoSpaceDN/>
      <w:ind w:left="720"/>
      <w:contextualSpacing/>
      <w:textAlignment w:val="auto"/>
    </w:pPr>
    <w:rPr>
      <w:rFonts w:eastAsia="Times New Roman"/>
    </w:rPr>
  </w:style>
  <w:style w:type="character" w:customStyle="1" w:styleId="apple-converted-space">
    <w:name w:val="apple-converted-space"/>
    <w:basedOn w:val="DefaultParagraphFont"/>
    <w:rsid w:val="00577A70"/>
  </w:style>
  <w:style w:type="character" w:customStyle="1" w:styleId="textexposedshow">
    <w:name w:val="text_exposed_show"/>
    <w:basedOn w:val="DefaultParagraphFont"/>
    <w:rsid w:val="00577A70"/>
  </w:style>
  <w:style w:type="paragraph" w:styleId="NormalWeb">
    <w:name w:val="Normal (Web)"/>
    <w:basedOn w:val="Normal"/>
    <w:uiPriority w:val="99"/>
    <w:unhideWhenUsed/>
    <w:rsid w:val="008E617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546D"/>
    <w:pPr>
      <w:suppressAutoHyphens/>
      <w:autoSpaceDN w:val="0"/>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E8A"/>
    <w:rPr>
      <w:rFonts w:ascii="Tahoma" w:hAnsi="Tahoma" w:cs="Tahoma"/>
      <w:sz w:val="16"/>
      <w:szCs w:val="16"/>
    </w:rPr>
  </w:style>
  <w:style w:type="paragraph" w:styleId="Header">
    <w:name w:val="header"/>
    <w:basedOn w:val="Normal"/>
    <w:link w:val="HeaderChar"/>
    <w:uiPriority w:val="99"/>
    <w:unhideWhenUsed/>
    <w:rsid w:val="00416E8A"/>
    <w:pPr>
      <w:tabs>
        <w:tab w:val="center" w:pos="4680"/>
        <w:tab w:val="right" w:pos="9360"/>
      </w:tabs>
      <w:suppressAutoHyphens w:val="0"/>
      <w:autoSpaceDN/>
      <w:spacing w:after="0" w:line="240" w:lineRule="auto"/>
      <w:textAlignment w:val="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416E8A"/>
  </w:style>
  <w:style w:type="paragraph" w:styleId="Footer">
    <w:name w:val="footer"/>
    <w:basedOn w:val="Normal"/>
    <w:link w:val="FooterChar"/>
    <w:uiPriority w:val="99"/>
    <w:unhideWhenUsed/>
    <w:rsid w:val="00416E8A"/>
    <w:pPr>
      <w:tabs>
        <w:tab w:val="center" w:pos="4680"/>
        <w:tab w:val="right" w:pos="9360"/>
      </w:tabs>
      <w:suppressAutoHyphens w:val="0"/>
      <w:autoSpaceDN/>
      <w:spacing w:after="0" w:line="240" w:lineRule="auto"/>
      <w:textAlignment w:val="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16E8A"/>
  </w:style>
  <w:style w:type="character" w:styleId="Hyperlink">
    <w:name w:val="Hyperlink"/>
    <w:basedOn w:val="DefaultParagraphFont"/>
    <w:rsid w:val="0012546D"/>
    <w:rPr>
      <w:color w:val="0000FF"/>
      <w:u w:val="single"/>
    </w:rPr>
  </w:style>
  <w:style w:type="paragraph" w:styleId="ListParagraph">
    <w:name w:val="List Paragraph"/>
    <w:basedOn w:val="Normal"/>
    <w:uiPriority w:val="34"/>
    <w:qFormat/>
    <w:rsid w:val="00324E0F"/>
    <w:pPr>
      <w:suppressAutoHyphens w:val="0"/>
      <w:autoSpaceDN/>
      <w:ind w:left="720"/>
      <w:contextualSpacing/>
      <w:textAlignment w:val="auto"/>
    </w:pPr>
    <w:rPr>
      <w:rFonts w:eastAsia="Times New Roman"/>
    </w:rPr>
  </w:style>
  <w:style w:type="character" w:customStyle="1" w:styleId="apple-converted-space">
    <w:name w:val="apple-converted-space"/>
    <w:basedOn w:val="DefaultParagraphFont"/>
    <w:rsid w:val="00577A70"/>
  </w:style>
  <w:style w:type="character" w:customStyle="1" w:styleId="textexposedshow">
    <w:name w:val="text_exposed_show"/>
    <w:basedOn w:val="DefaultParagraphFont"/>
    <w:rsid w:val="00577A70"/>
  </w:style>
  <w:style w:type="paragraph" w:styleId="NormalWeb">
    <w:name w:val="Normal (Web)"/>
    <w:basedOn w:val="Normal"/>
    <w:uiPriority w:val="99"/>
    <w:unhideWhenUsed/>
    <w:rsid w:val="008E617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558183">
      <w:bodyDiv w:val="1"/>
      <w:marLeft w:val="0"/>
      <w:marRight w:val="0"/>
      <w:marTop w:val="0"/>
      <w:marBottom w:val="0"/>
      <w:divBdr>
        <w:top w:val="none" w:sz="0" w:space="0" w:color="auto"/>
        <w:left w:val="none" w:sz="0" w:space="0" w:color="auto"/>
        <w:bottom w:val="none" w:sz="0" w:space="0" w:color="auto"/>
        <w:right w:val="none" w:sz="0" w:space="0" w:color="auto"/>
      </w:divBdr>
    </w:div>
    <w:div w:id="134659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bia@downtowncobourg.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TOWN%20COBOURG%20-%20FILES\BRANDING\Letterhead\Feel%20Good%20Letterhead%20Template%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Feel Good Letterhead Template 2014</Template>
  <TotalTime>89</TotalTime>
  <Pages>1</Pages>
  <Words>263</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Cobourg Downtown Business Improvement Area</Company>
  <LinksUpToDate>false</LinksUpToDate>
  <CharactersWithSpaces>1765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DBIA PC</cp:lastModifiedBy>
  <cp:revision>6</cp:revision>
  <cp:lastPrinted>2016-06-07T16:57:00Z</cp:lastPrinted>
  <dcterms:created xsi:type="dcterms:W3CDTF">2017-04-17T14:53:00Z</dcterms:created>
  <dcterms:modified xsi:type="dcterms:W3CDTF">2017-04-17T16:22:00Z</dcterms:modified>
</cp:coreProperties>
</file>