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BA5" w:rsidRDefault="00F54BA5" w:rsidP="00F54BA5">
      <w:pPr>
        <w:jc w:val="center"/>
      </w:pPr>
      <w:r>
        <w:rPr>
          <w:rFonts w:ascii="Times New Roman" w:hAnsi="Times New Roman"/>
          <w:noProof/>
          <w:sz w:val="24"/>
          <w:szCs w:val="24"/>
          <w:lang w:eastAsia="en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2385252</wp:posOffset>
            </wp:positionH>
            <wp:positionV relativeFrom="paragraph">
              <wp:posOffset>-3810</wp:posOffset>
            </wp:positionV>
            <wp:extent cx="1492370" cy="14923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B-DBIA - Large 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370" cy="149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BA5" w:rsidRDefault="00F54BA5" w:rsidP="00F54BA5"/>
    <w:p w:rsidR="00F54BA5" w:rsidRPr="00F54BA5" w:rsidRDefault="00B25EC7" w:rsidP="00F54BA5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640AE2">
        <w:t>April 18</w:t>
      </w:r>
      <w:r w:rsidR="00F54BA5" w:rsidRPr="00640AE2">
        <w:t>, 2017</w:t>
      </w:r>
    </w:p>
    <w:p w:rsidR="00F54BA5" w:rsidRDefault="00F54BA5" w:rsidP="00F54BA5">
      <w:r w:rsidRPr="006C25FE">
        <w:rPr>
          <w:u w:val="single"/>
        </w:rPr>
        <w:t>News Release</w:t>
      </w:r>
      <w:r>
        <w:br/>
      </w:r>
      <w:proofErr w:type="gramStart"/>
      <w:r>
        <w:t>For</w:t>
      </w:r>
      <w:proofErr w:type="gramEnd"/>
      <w:r>
        <w:t xml:space="preserve"> Immediate Release</w:t>
      </w:r>
    </w:p>
    <w:p w:rsidR="00F54BA5" w:rsidRPr="009E7D15" w:rsidRDefault="0013234E" w:rsidP="00F54BA5">
      <w:pPr>
        <w:jc w:val="center"/>
        <w:rPr>
          <w:b/>
          <w:sz w:val="28"/>
        </w:rPr>
      </w:pPr>
      <w:r>
        <w:rPr>
          <w:b/>
          <w:sz w:val="28"/>
        </w:rPr>
        <w:t>“Girl’s Night Out” in Downtown Cobourg</w:t>
      </w:r>
    </w:p>
    <w:p w:rsidR="0013234E" w:rsidRDefault="00F54BA5" w:rsidP="0013234E">
      <w:r w:rsidRPr="006C25FE">
        <w:rPr>
          <w:b/>
        </w:rPr>
        <w:t>COBOURG, ON</w:t>
      </w:r>
      <w:r>
        <w:t xml:space="preserve"> – </w:t>
      </w:r>
      <w:r w:rsidR="0013234E">
        <w:t>Grab your girls and get ready for a night on the town! Girl’s Night Out is back on Friday, May 12</w:t>
      </w:r>
      <w:r w:rsidR="0013234E" w:rsidRPr="0013234E">
        <w:rPr>
          <w:vertAlign w:val="superscript"/>
        </w:rPr>
        <w:t>th</w:t>
      </w:r>
      <w:r w:rsidR="0013234E">
        <w:t xml:space="preserve"> in Downtown Cobourg. </w:t>
      </w:r>
    </w:p>
    <w:p w:rsidR="0013234E" w:rsidRDefault="0013234E" w:rsidP="0013234E">
      <w:r>
        <w:t xml:space="preserve">An evening of shopping, dining, live entertainment, pampering and fun! The bash begins at 5PM and </w:t>
      </w:r>
      <w:r w:rsidR="00196579">
        <w:t>goes</w:t>
      </w:r>
      <w:r>
        <w:t xml:space="preserve"> </w:t>
      </w:r>
      <w:r w:rsidR="00196579">
        <w:t>‘til 10PM</w:t>
      </w:r>
      <w:r>
        <w:t xml:space="preserve">. </w:t>
      </w:r>
      <w:r w:rsidR="00196579">
        <w:t>Shop at</w:t>
      </w:r>
      <w:r>
        <w:t xml:space="preserve"> your favourite downtown locations for special one-night savings, </w:t>
      </w:r>
      <w:r w:rsidR="00196579">
        <w:t>promotions</w:t>
      </w:r>
      <w:r>
        <w:t xml:space="preserve"> and give-a-ways! Plus, there will be </w:t>
      </w:r>
      <w:r w:rsidR="00196579">
        <w:t xml:space="preserve">hourly </w:t>
      </w:r>
      <w:r>
        <w:t xml:space="preserve">raffles </w:t>
      </w:r>
      <w:r w:rsidR="00196579">
        <w:t>drawn for prizes</w:t>
      </w:r>
      <w:r w:rsidR="00517C3F">
        <w:t xml:space="preserve"> </w:t>
      </w:r>
      <w:r>
        <w:t>from participating</w:t>
      </w:r>
      <w:r w:rsidR="00517C3F">
        <w:t xml:space="preserve"> stores and restaurants. </w:t>
      </w:r>
    </w:p>
    <w:p w:rsidR="00F54BA5" w:rsidRDefault="00FB43B7" w:rsidP="00F54BA5">
      <w:r>
        <w:t>“</w:t>
      </w:r>
      <w:r w:rsidR="004C7244">
        <w:t xml:space="preserve">We are </w:t>
      </w:r>
      <w:r w:rsidR="00472B0D">
        <w:t>very excited to bu</w:t>
      </w:r>
      <w:r w:rsidR="00C43A66">
        <w:t>ild on the success of the event</w:t>
      </w:r>
      <w:r w:rsidR="00F54BA5">
        <w:t xml:space="preserve">,” says </w:t>
      </w:r>
      <w:proofErr w:type="spellStart"/>
      <w:r w:rsidR="00F54BA5">
        <w:t>Rino</w:t>
      </w:r>
      <w:proofErr w:type="spellEnd"/>
      <w:r w:rsidR="00F54BA5">
        <w:t xml:space="preserve"> Ferreri, Special Events Chair of the DBIA Board of Management. “</w:t>
      </w:r>
      <w:r w:rsidR="00C43A66">
        <w:t>It will be a d</w:t>
      </w:r>
      <w:r w:rsidR="00C43A66">
        <w:t xml:space="preserve">ynamic and </w:t>
      </w:r>
      <w:r w:rsidR="00C43A66">
        <w:t>fun</w:t>
      </w:r>
      <w:r w:rsidR="00C43A66">
        <w:t xml:space="preserve"> evening fo</w:t>
      </w:r>
      <w:r w:rsidR="00C43A66">
        <w:t>c</w:t>
      </w:r>
      <w:r w:rsidR="00C43A66">
        <w:t xml:space="preserve">used </w:t>
      </w:r>
      <w:r w:rsidR="00C43A66">
        <w:t>on the women of ou</w:t>
      </w:r>
      <w:r w:rsidR="00C43A66">
        <w:t>r community</w:t>
      </w:r>
      <w:r w:rsidR="00F54BA5">
        <w:t>.”</w:t>
      </w:r>
    </w:p>
    <w:p w:rsidR="00196579" w:rsidRPr="00A4522E" w:rsidRDefault="0013234E" w:rsidP="00F54BA5">
      <w:r>
        <w:t xml:space="preserve">With lots in store for the event, it’s one night you will not want to miss! </w:t>
      </w:r>
      <w:r w:rsidR="00517C3F">
        <w:t>A</w:t>
      </w:r>
      <w:r w:rsidR="00196579">
        <w:t>s well, a</w:t>
      </w:r>
      <w:r w:rsidR="00517C3F">
        <w:t xml:space="preserve"> special thank you to our generous downtown business owners who contributed towards our raffle prizes. </w:t>
      </w:r>
      <w:r>
        <w:t>Grab yo</w:t>
      </w:r>
      <w:r w:rsidR="00517C3F">
        <w:t>ur girls and paint the town red!</w:t>
      </w:r>
      <w:r>
        <w:t xml:space="preserve"> </w:t>
      </w:r>
    </w:p>
    <w:p w:rsidR="00F54BA5" w:rsidRDefault="0013234E" w:rsidP="00F54BA5">
      <w:r>
        <w:t>Event</w:t>
      </w:r>
      <w:r w:rsidR="00F54BA5">
        <w:t xml:space="preserve"> Details:</w:t>
      </w:r>
    </w:p>
    <w:p w:rsidR="00B25EC7" w:rsidRDefault="00B25EC7" w:rsidP="00F54BA5">
      <w:pPr>
        <w:pStyle w:val="ListParagraph"/>
        <w:numPr>
          <w:ilvl w:val="0"/>
          <w:numId w:val="6"/>
        </w:numPr>
        <w:spacing w:after="160" w:line="259" w:lineRule="auto"/>
      </w:pPr>
      <w:r>
        <w:t>Friday, May 12 in Downtown Cobourg from 5PM ‘til 10PM</w:t>
      </w:r>
    </w:p>
    <w:p w:rsidR="00F54BA5" w:rsidRDefault="0013234E" w:rsidP="00F54BA5">
      <w:pPr>
        <w:pStyle w:val="ListParagraph"/>
        <w:numPr>
          <w:ilvl w:val="0"/>
          <w:numId w:val="6"/>
        </w:numPr>
        <w:spacing w:after="160" w:line="259" w:lineRule="auto"/>
      </w:pPr>
      <w:r>
        <w:t>Winners of the Spring Passport Program will be announced</w:t>
      </w:r>
    </w:p>
    <w:p w:rsidR="0013234E" w:rsidRDefault="00A4522E" w:rsidP="00F54BA5">
      <w:pPr>
        <w:pStyle w:val="ListParagraph"/>
        <w:numPr>
          <w:ilvl w:val="0"/>
          <w:numId w:val="6"/>
        </w:numPr>
        <w:spacing w:after="160" w:line="259" w:lineRule="auto"/>
      </w:pPr>
      <w:r>
        <w:t xml:space="preserve">Hourly draws for prizes and certificates from participating businesses </w:t>
      </w:r>
    </w:p>
    <w:p w:rsidR="00517C3F" w:rsidRDefault="00517C3F" w:rsidP="00F54BA5">
      <w:pPr>
        <w:pStyle w:val="ListParagraph"/>
        <w:numPr>
          <w:ilvl w:val="0"/>
          <w:numId w:val="6"/>
        </w:numPr>
        <w:spacing w:after="160" w:line="259" w:lineRule="auto"/>
      </w:pPr>
      <w:r>
        <w:t xml:space="preserve">Live music performances by </w:t>
      </w:r>
      <w:proofErr w:type="spellStart"/>
      <w:r>
        <w:t>Joyfull</w:t>
      </w:r>
      <w:proofErr w:type="spellEnd"/>
      <w:r>
        <w:t xml:space="preserve"> Noise Choir and Happy Harmony Choir</w:t>
      </w:r>
    </w:p>
    <w:p w:rsidR="00A4522E" w:rsidRDefault="00A4522E" w:rsidP="00F54BA5">
      <w:pPr>
        <w:pStyle w:val="ListParagraph"/>
        <w:numPr>
          <w:ilvl w:val="0"/>
          <w:numId w:val="6"/>
        </w:numPr>
        <w:spacing w:after="160" w:line="259" w:lineRule="auto"/>
      </w:pPr>
      <w:r>
        <w:t>Town Hall open with photo opt area, and a couple downtown businesses</w:t>
      </w:r>
    </w:p>
    <w:p w:rsidR="00A4522E" w:rsidRDefault="00A4522E" w:rsidP="00F54BA5">
      <w:pPr>
        <w:pStyle w:val="ListParagraph"/>
        <w:numPr>
          <w:ilvl w:val="0"/>
          <w:numId w:val="6"/>
        </w:numPr>
        <w:spacing w:after="160" w:line="259" w:lineRule="auto"/>
      </w:pPr>
      <w:r>
        <w:t>Replenish Massage Therapy in Town Hall offering free 15 minute massages</w:t>
      </w:r>
    </w:p>
    <w:p w:rsidR="00A4522E" w:rsidRDefault="00A4522E" w:rsidP="00F54BA5">
      <w:pPr>
        <w:pStyle w:val="ListParagraph"/>
        <w:numPr>
          <w:ilvl w:val="0"/>
          <w:numId w:val="6"/>
        </w:numPr>
        <w:spacing w:after="160" w:line="259" w:lineRule="auto"/>
      </w:pPr>
      <w:r>
        <w:t xml:space="preserve">Malibu Salon in Town Hall offering 15 minute mini </w:t>
      </w:r>
      <w:proofErr w:type="spellStart"/>
      <w:r>
        <w:t>manis</w:t>
      </w:r>
      <w:proofErr w:type="spellEnd"/>
      <w:r>
        <w:t xml:space="preserve"> and quick hair styling</w:t>
      </w:r>
    </w:p>
    <w:p w:rsidR="00A4522E" w:rsidRDefault="00A4522E" w:rsidP="00F54BA5">
      <w:pPr>
        <w:pStyle w:val="ListParagraph"/>
        <w:numPr>
          <w:ilvl w:val="0"/>
          <w:numId w:val="6"/>
        </w:numPr>
        <w:spacing w:after="160" w:line="259" w:lineRule="auto"/>
      </w:pPr>
      <w:r>
        <w:t xml:space="preserve">Tent out front of Town Hall with Soula’s Tea </w:t>
      </w:r>
      <w:r w:rsidR="00B25EC7">
        <w:t xml:space="preserve">Garden </w:t>
      </w:r>
      <w:r>
        <w:t>and themed cookies provided by The Dutch Oven</w:t>
      </w:r>
    </w:p>
    <w:p w:rsidR="00A4522E" w:rsidRDefault="00A4522E" w:rsidP="00F54BA5">
      <w:pPr>
        <w:pStyle w:val="ListParagraph"/>
        <w:numPr>
          <w:ilvl w:val="0"/>
          <w:numId w:val="6"/>
        </w:numPr>
        <w:spacing w:after="160" w:line="259" w:lineRule="auto"/>
      </w:pPr>
      <w:r>
        <w:t xml:space="preserve">Ruby’s Cotton Candy Club is donating part of sales to </w:t>
      </w:r>
      <w:r w:rsidR="00B25EC7">
        <w:t>Cornerstone Family Violence Prevention Centre</w:t>
      </w:r>
    </w:p>
    <w:p w:rsidR="00B25EC7" w:rsidRDefault="00B25EC7" w:rsidP="00B25EC7">
      <w:pPr>
        <w:pStyle w:val="ListParagraph"/>
        <w:numPr>
          <w:ilvl w:val="0"/>
          <w:numId w:val="6"/>
        </w:numPr>
        <w:spacing w:after="160" w:line="259" w:lineRule="auto"/>
      </w:pPr>
      <w:r>
        <w:t>A few members of the Cobourg Police Service will be dressed up in tuxedos and helping cater to attendees</w:t>
      </w:r>
      <w:r w:rsidRPr="00B25EC7">
        <w:t xml:space="preserve"> </w:t>
      </w:r>
    </w:p>
    <w:p w:rsidR="00B25EC7" w:rsidRDefault="00B25EC7" w:rsidP="00B25EC7">
      <w:pPr>
        <w:pStyle w:val="ListParagraph"/>
        <w:numPr>
          <w:ilvl w:val="0"/>
          <w:numId w:val="6"/>
        </w:numPr>
        <w:spacing w:after="160" w:line="259" w:lineRule="auto"/>
      </w:pPr>
      <w:r>
        <w:t>A full list of participating businesse</w:t>
      </w:r>
      <w:r>
        <w:t xml:space="preserve">s and their in-store promotions will be </w:t>
      </w:r>
      <w:r>
        <w:t xml:space="preserve">online </w:t>
      </w:r>
    </w:p>
    <w:p w:rsidR="00B25EC7" w:rsidRDefault="00B25EC7" w:rsidP="00B25EC7">
      <w:pPr>
        <w:pStyle w:val="ListParagraph"/>
        <w:numPr>
          <w:ilvl w:val="0"/>
          <w:numId w:val="6"/>
        </w:numPr>
        <w:spacing w:after="160" w:line="259" w:lineRule="auto"/>
      </w:pPr>
      <w:r>
        <w:t>Regular updates can be found on the Girl’s Night Out! Facebook event page</w:t>
      </w:r>
    </w:p>
    <w:p w:rsidR="0013234E" w:rsidRDefault="00F54BA5" w:rsidP="00F54BA5">
      <w:r>
        <w:t xml:space="preserve">For a complete list of the 2017 Calendar of Events in Downtown Cobourg, visit </w:t>
      </w:r>
      <w:hyperlink r:id="rId9" w:history="1">
        <w:r w:rsidRPr="00517F0C">
          <w:rPr>
            <w:rStyle w:val="Hyperlink"/>
          </w:rPr>
          <w:t>www.downtowncobourg.ca</w:t>
        </w:r>
      </w:hyperlink>
      <w:r>
        <w:t xml:space="preserve">. </w:t>
      </w:r>
    </w:p>
    <w:p w:rsidR="00F54BA5" w:rsidRDefault="00F54BA5" w:rsidP="00F54BA5">
      <w:pPr>
        <w:jc w:val="center"/>
      </w:pPr>
      <w:r>
        <w:t>-30-</w:t>
      </w:r>
    </w:p>
    <w:p w:rsidR="00B25EC7" w:rsidRPr="00F54BA5" w:rsidRDefault="00F54BA5" w:rsidP="001456C5">
      <w:r>
        <w:t>For more information, please contact</w:t>
      </w:r>
      <w:proofErr w:type="gramStart"/>
      <w:r>
        <w:t>:</w:t>
      </w:r>
      <w:proofErr w:type="gramEnd"/>
      <w:r>
        <w:br/>
        <w:t>Paige Montgomery, Event &amp; Communications Coordinator</w:t>
      </w:r>
      <w:r>
        <w:br/>
        <w:t>Cobourg Downtown Business Improvement Area</w:t>
      </w:r>
      <w:r>
        <w:br/>
      </w:r>
      <w:hyperlink r:id="rId10" w:history="1">
        <w:r w:rsidRPr="006E1D40">
          <w:rPr>
            <w:rStyle w:val="Hyperlink"/>
          </w:rPr>
          <w:t>dbia@downtowncobourg.ca</w:t>
        </w:r>
      </w:hyperlink>
      <w:r>
        <w:t xml:space="preserve"> | (905)-377-8024</w:t>
      </w:r>
    </w:p>
    <w:sectPr w:rsidR="00B25EC7" w:rsidRPr="00F54BA5" w:rsidSect="00F8769F">
      <w:footerReference w:type="default" r:id="rId11"/>
      <w:pgSz w:w="12240" w:h="15840"/>
      <w:pgMar w:top="1134" w:right="1134" w:bottom="284" w:left="1134" w:header="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55E7" w:rsidRDefault="001F55E7" w:rsidP="00416E8A">
      <w:pPr>
        <w:spacing w:after="0" w:line="240" w:lineRule="auto"/>
      </w:pPr>
      <w:r>
        <w:separator/>
      </w:r>
    </w:p>
  </w:endnote>
  <w:endnote w:type="continuationSeparator" w:id="0">
    <w:p w:rsidR="001F55E7" w:rsidRDefault="001F55E7" w:rsidP="00416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ovares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A4C" w:rsidRPr="00F8769F" w:rsidRDefault="00187A4C" w:rsidP="00893DED">
    <w:pPr>
      <w:pStyle w:val="Footer"/>
      <w:jc w:val="center"/>
      <w:rPr>
        <w:rFonts w:ascii="Novarese" w:hAnsi="Novarese"/>
        <w:i/>
        <w:sz w:val="24"/>
      </w:rPr>
    </w:pPr>
    <w:r w:rsidRPr="00F8769F">
      <w:rPr>
        <w:rFonts w:ascii="Novarese" w:hAnsi="Novarese"/>
      </w:rPr>
      <w:t>253 Division St., Cobourg, ON K9A 3P9  •  905.377.8024  •  dbia@downtowncobourg.ca</w:t>
    </w:r>
  </w:p>
  <w:p w:rsidR="00187A4C" w:rsidRPr="00990A64" w:rsidRDefault="00187A4C" w:rsidP="00893DED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55E7" w:rsidRDefault="001F55E7" w:rsidP="00416E8A">
      <w:pPr>
        <w:spacing w:after="0" w:line="240" w:lineRule="auto"/>
      </w:pPr>
      <w:r>
        <w:separator/>
      </w:r>
    </w:p>
  </w:footnote>
  <w:footnote w:type="continuationSeparator" w:id="0">
    <w:p w:rsidR="001F55E7" w:rsidRDefault="001F55E7" w:rsidP="00416E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9033E"/>
    <w:multiLevelType w:val="hybridMultilevel"/>
    <w:tmpl w:val="1E121EC0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C923742"/>
    <w:multiLevelType w:val="hybridMultilevel"/>
    <w:tmpl w:val="88DAA68A"/>
    <w:lvl w:ilvl="0" w:tplc="0124FB0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1D7372"/>
    <w:multiLevelType w:val="hybridMultilevel"/>
    <w:tmpl w:val="72A21DB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9E6FC8"/>
    <w:multiLevelType w:val="hybridMultilevel"/>
    <w:tmpl w:val="6A8CE37E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53B2D7D"/>
    <w:multiLevelType w:val="hybridMultilevel"/>
    <w:tmpl w:val="E4CE3134"/>
    <w:lvl w:ilvl="0" w:tplc="2788159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8AA613D"/>
    <w:multiLevelType w:val="hybridMultilevel"/>
    <w:tmpl w:val="CF429D62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140"/>
    <w:rsid w:val="0001312C"/>
    <w:rsid w:val="00024A34"/>
    <w:rsid w:val="000253F6"/>
    <w:rsid w:val="00100273"/>
    <w:rsid w:val="00123685"/>
    <w:rsid w:val="0012546D"/>
    <w:rsid w:val="00127D36"/>
    <w:rsid w:val="0013234E"/>
    <w:rsid w:val="00142EB6"/>
    <w:rsid w:val="001456C5"/>
    <w:rsid w:val="00187A4C"/>
    <w:rsid w:val="00196579"/>
    <w:rsid w:val="001B10FE"/>
    <w:rsid w:val="001F55E7"/>
    <w:rsid w:val="001F6A28"/>
    <w:rsid w:val="002260F1"/>
    <w:rsid w:val="0028395F"/>
    <w:rsid w:val="002B47DB"/>
    <w:rsid w:val="002F2C50"/>
    <w:rsid w:val="00313E20"/>
    <w:rsid w:val="00324E0F"/>
    <w:rsid w:val="00335D4E"/>
    <w:rsid w:val="00353242"/>
    <w:rsid w:val="00360724"/>
    <w:rsid w:val="003645F7"/>
    <w:rsid w:val="00416E8A"/>
    <w:rsid w:val="00472B0D"/>
    <w:rsid w:val="00492817"/>
    <w:rsid w:val="004A1735"/>
    <w:rsid w:val="004C7244"/>
    <w:rsid w:val="004D2DAA"/>
    <w:rsid w:val="00506D9E"/>
    <w:rsid w:val="00517C3F"/>
    <w:rsid w:val="00523702"/>
    <w:rsid w:val="00577A70"/>
    <w:rsid w:val="005B32DD"/>
    <w:rsid w:val="005C05C1"/>
    <w:rsid w:val="00626874"/>
    <w:rsid w:val="00640AE2"/>
    <w:rsid w:val="00642E20"/>
    <w:rsid w:val="00647260"/>
    <w:rsid w:val="006C73E7"/>
    <w:rsid w:val="006D393D"/>
    <w:rsid w:val="006F0A5E"/>
    <w:rsid w:val="006F19CF"/>
    <w:rsid w:val="0070401D"/>
    <w:rsid w:val="007152B9"/>
    <w:rsid w:val="00721F6D"/>
    <w:rsid w:val="007467BB"/>
    <w:rsid w:val="00794981"/>
    <w:rsid w:val="007F13A1"/>
    <w:rsid w:val="007F2A18"/>
    <w:rsid w:val="007F639D"/>
    <w:rsid w:val="00800FE1"/>
    <w:rsid w:val="0086778C"/>
    <w:rsid w:val="00893DED"/>
    <w:rsid w:val="008C3785"/>
    <w:rsid w:val="008F0B9E"/>
    <w:rsid w:val="00912F06"/>
    <w:rsid w:val="00965183"/>
    <w:rsid w:val="0098684F"/>
    <w:rsid w:val="00990A64"/>
    <w:rsid w:val="009A3E35"/>
    <w:rsid w:val="00A12508"/>
    <w:rsid w:val="00A34032"/>
    <w:rsid w:val="00A4522E"/>
    <w:rsid w:val="00AB5938"/>
    <w:rsid w:val="00B22B96"/>
    <w:rsid w:val="00B23837"/>
    <w:rsid w:val="00B25EC7"/>
    <w:rsid w:val="00BC0A4E"/>
    <w:rsid w:val="00C43A66"/>
    <w:rsid w:val="00C925A8"/>
    <w:rsid w:val="00C927E0"/>
    <w:rsid w:val="00CC7280"/>
    <w:rsid w:val="00CD4D52"/>
    <w:rsid w:val="00CE6526"/>
    <w:rsid w:val="00CF773F"/>
    <w:rsid w:val="00D24EFA"/>
    <w:rsid w:val="00D405AD"/>
    <w:rsid w:val="00D4454D"/>
    <w:rsid w:val="00D51A97"/>
    <w:rsid w:val="00D640DE"/>
    <w:rsid w:val="00D77DE8"/>
    <w:rsid w:val="00DD475F"/>
    <w:rsid w:val="00DF6125"/>
    <w:rsid w:val="00E00C52"/>
    <w:rsid w:val="00E62CE7"/>
    <w:rsid w:val="00E87B55"/>
    <w:rsid w:val="00EC0412"/>
    <w:rsid w:val="00EF2012"/>
    <w:rsid w:val="00EF5A14"/>
    <w:rsid w:val="00F54BA5"/>
    <w:rsid w:val="00F6156C"/>
    <w:rsid w:val="00F8769F"/>
    <w:rsid w:val="00F96140"/>
    <w:rsid w:val="00F96981"/>
    <w:rsid w:val="00FA446A"/>
    <w:rsid w:val="00FB4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2546D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6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E8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16E8A"/>
    <w:pPr>
      <w:tabs>
        <w:tab w:val="center" w:pos="4680"/>
        <w:tab w:val="right" w:pos="9360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416E8A"/>
  </w:style>
  <w:style w:type="paragraph" w:styleId="Footer">
    <w:name w:val="footer"/>
    <w:basedOn w:val="Normal"/>
    <w:link w:val="FooterChar"/>
    <w:uiPriority w:val="99"/>
    <w:unhideWhenUsed/>
    <w:rsid w:val="00416E8A"/>
    <w:pPr>
      <w:tabs>
        <w:tab w:val="center" w:pos="4680"/>
        <w:tab w:val="right" w:pos="9360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416E8A"/>
  </w:style>
  <w:style w:type="character" w:styleId="Hyperlink">
    <w:name w:val="Hyperlink"/>
    <w:basedOn w:val="DefaultParagraphFont"/>
    <w:rsid w:val="0012546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24E0F"/>
    <w:pPr>
      <w:suppressAutoHyphens w:val="0"/>
      <w:autoSpaceDN/>
      <w:ind w:left="720"/>
      <w:contextualSpacing/>
      <w:textAlignment w:val="auto"/>
    </w:pPr>
    <w:rPr>
      <w:rFonts w:eastAsia="Times New Roman"/>
    </w:rPr>
  </w:style>
  <w:style w:type="character" w:customStyle="1" w:styleId="apple-converted-space">
    <w:name w:val="apple-converted-space"/>
    <w:basedOn w:val="DefaultParagraphFont"/>
    <w:rsid w:val="00577A70"/>
  </w:style>
  <w:style w:type="character" w:customStyle="1" w:styleId="textexposedshow">
    <w:name w:val="text_exposed_show"/>
    <w:basedOn w:val="DefaultParagraphFont"/>
    <w:rsid w:val="00577A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2546D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6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E8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16E8A"/>
    <w:pPr>
      <w:tabs>
        <w:tab w:val="center" w:pos="4680"/>
        <w:tab w:val="right" w:pos="9360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416E8A"/>
  </w:style>
  <w:style w:type="paragraph" w:styleId="Footer">
    <w:name w:val="footer"/>
    <w:basedOn w:val="Normal"/>
    <w:link w:val="FooterChar"/>
    <w:uiPriority w:val="99"/>
    <w:unhideWhenUsed/>
    <w:rsid w:val="00416E8A"/>
    <w:pPr>
      <w:tabs>
        <w:tab w:val="center" w:pos="4680"/>
        <w:tab w:val="right" w:pos="9360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416E8A"/>
  </w:style>
  <w:style w:type="character" w:styleId="Hyperlink">
    <w:name w:val="Hyperlink"/>
    <w:basedOn w:val="DefaultParagraphFont"/>
    <w:rsid w:val="0012546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24E0F"/>
    <w:pPr>
      <w:suppressAutoHyphens w:val="0"/>
      <w:autoSpaceDN/>
      <w:ind w:left="720"/>
      <w:contextualSpacing/>
      <w:textAlignment w:val="auto"/>
    </w:pPr>
    <w:rPr>
      <w:rFonts w:eastAsia="Times New Roman"/>
    </w:rPr>
  </w:style>
  <w:style w:type="character" w:customStyle="1" w:styleId="apple-converted-space">
    <w:name w:val="apple-converted-space"/>
    <w:basedOn w:val="DefaultParagraphFont"/>
    <w:rsid w:val="00577A70"/>
  </w:style>
  <w:style w:type="character" w:customStyle="1" w:styleId="textexposedshow">
    <w:name w:val="text_exposed_show"/>
    <w:basedOn w:val="DefaultParagraphFont"/>
    <w:rsid w:val="00577A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dbia@downtowncobourg.c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owntowncobourg.ca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WNTOWN%20COBOURG%20-%20FILES\BRANDING\Letterhead\Feel%20Good%20Letterhead%20Template%2020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Feel Good Letterhead Template 2014</Template>
  <TotalTime>58</TotalTime>
  <Pages>1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Cobourg Downtown Business Improvement Area</Company>
  <LinksUpToDate>false</LinksUpToDate>
  <CharactersWithSpaces>2305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DBIA PC</cp:lastModifiedBy>
  <cp:revision>5</cp:revision>
  <cp:lastPrinted>2016-06-07T16:57:00Z</cp:lastPrinted>
  <dcterms:created xsi:type="dcterms:W3CDTF">2017-03-28T14:36:00Z</dcterms:created>
  <dcterms:modified xsi:type="dcterms:W3CDTF">2017-04-13T19:33:00Z</dcterms:modified>
</cp:coreProperties>
</file>